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F1841" w14:textId="523E8EE3" w:rsidR="00D82550" w:rsidRDefault="00D82550" w:rsidP="00784263">
      <w:pPr>
        <w:jc w:val="center"/>
        <w:rPr>
          <w:b/>
        </w:rPr>
      </w:pPr>
      <w:r w:rsidRPr="00784263">
        <w:rPr>
          <w:b/>
        </w:rPr>
        <w:t>Maturitní okruhy z francouzského jazyka</w:t>
      </w:r>
      <w:r w:rsidR="00356204">
        <w:rPr>
          <w:b/>
        </w:rPr>
        <w:t xml:space="preserve"> - školní rok 2026-2027</w:t>
      </w:r>
      <w:bookmarkStart w:id="0" w:name="_GoBack"/>
      <w:bookmarkEnd w:id="0"/>
    </w:p>
    <w:p w14:paraId="5390431D" w14:textId="77777777" w:rsidR="00784263" w:rsidRDefault="00784263" w:rsidP="00784263">
      <w:pPr>
        <w:jc w:val="center"/>
        <w:rPr>
          <w:b/>
        </w:rPr>
      </w:pPr>
    </w:p>
    <w:p w14:paraId="29997300" w14:textId="77777777" w:rsidR="00784263" w:rsidRPr="00784263" w:rsidRDefault="00784263" w:rsidP="00784263">
      <w:pPr>
        <w:spacing w:line="276" w:lineRule="auto"/>
        <w:rPr>
          <w:b/>
        </w:rPr>
      </w:pPr>
    </w:p>
    <w:p w14:paraId="1DA044E1" w14:textId="77777777" w:rsidR="00D82550" w:rsidRDefault="00D82550" w:rsidP="00784263">
      <w:pPr>
        <w:spacing w:line="360" w:lineRule="auto"/>
        <w:rPr>
          <w:b/>
        </w:rPr>
      </w:pPr>
    </w:p>
    <w:p w14:paraId="5DF24E7A" w14:textId="77777777" w:rsidR="00D82550" w:rsidRDefault="00D82550" w:rsidP="00784263">
      <w:pPr>
        <w:spacing w:line="360" w:lineRule="auto"/>
      </w:pPr>
      <w:r>
        <w:t xml:space="preserve">1/ </w:t>
      </w:r>
      <w:r>
        <w:tab/>
        <w:t xml:space="preserve">L´histoire de la France (de la préhistoire </w:t>
      </w:r>
      <w:r>
        <w:rPr>
          <w:lang w:val="en-US"/>
        </w:rPr>
        <w:t>à</w:t>
      </w:r>
      <w:r>
        <w:t xml:space="preserve"> nos jours)</w:t>
      </w:r>
    </w:p>
    <w:p w14:paraId="33B9887F" w14:textId="77777777" w:rsidR="00D82550" w:rsidRDefault="00D82550" w:rsidP="00784263">
      <w:pPr>
        <w:spacing w:line="360" w:lineRule="auto"/>
      </w:pPr>
      <w:r>
        <w:t>2/</w:t>
      </w:r>
      <w:r>
        <w:tab/>
      </w:r>
      <w:r>
        <w:rPr>
          <w:lang w:val="en-US"/>
        </w:rPr>
        <w:t>À</w:t>
      </w:r>
      <w:r>
        <w:t xml:space="preserve"> travers de la littérature fran</w:t>
      </w:r>
      <w:r>
        <w:rPr>
          <w:lang w:val="en-US"/>
        </w:rPr>
        <w:t>ç</w:t>
      </w:r>
      <w:r>
        <w:t>aise</w:t>
      </w:r>
    </w:p>
    <w:p w14:paraId="6FB6325F" w14:textId="77777777" w:rsidR="00D82550" w:rsidRDefault="00D82550" w:rsidP="00784263">
      <w:pPr>
        <w:spacing w:line="360" w:lineRule="auto"/>
      </w:pPr>
      <w:r>
        <w:t>3/</w:t>
      </w:r>
      <w:r>
        <w:tab/>
        <w:t>L´évolution des relations franco-tch</w:t>
      </w:r>
      <w:r>
        <w:rPr>
          <w:lang w:val="en-US"/>
        </w:rPr>
        <w:t>è</w:t>
      </w:r>
      <w:r>
        <w:t>ques</w:t>
      </w:r>
    </w:p>
    <w:p w14:paraId="3BB7563B" w14:textId="77777777" w:rsidR="00D82550" w:rsidRDefault="00D82550" w:rsidP="00784263">
      <w:pPr>
        <w:spacing w:line="360" w:lineRule="auto"/>
      </w:pPr>
      <w:r>
        <w:t>4/</w:t>
      </w:r>
      <w:r>
        <w:tab/>
        <w:t>La République  tch</w:t>
      </w:r>
      <w:r>
        <w:rPr>
          <w:lang w:val="en-US"/>
        </w:rPr>
        <w:t>è</w:t>
      </w:r>
      <w:r>
        <w:t>que</w:t>
      </w:r>
    </w:p>
    <w:p w14:paraId="0373E8AF" w14:textId="77777777" w:rsidR="00D82550" w:rsidRDefault="00D82550" w:rsidP="00784263">
      <w:pPr>
        <w:spacing w:line="360" w:lineRule="auto"/>
      </w:pPr>
      <w:r>
        <w:t>5/</w:t>
      </w:r>
      <w:r>
        <w:tab/>
        <w:t>Plzeň</w:t>
      </w:r>
    </w:p>
    <w:p w14:paraId="10B22D7C" w14:textId="77777777" w:rsidR="00D82550" w:rsidRDefault="00D82550" w:rsidP="00784263">
      <w:pPr>
        <w:spacing w:line="360" w:lineRule="auto"/>
      </w:pPr>
      <w:r>
        <w:t>6/</w:t>
      </w:r>
      <w:r>
        <w:tab/>
        <w:t>Prague</w:t>
      </w:r>
    </w:p>
    <w:p w14:paraId="1E87B275" w14:textId="756234E9" w:rsidR="00D82550" w:rsidRDefault="00D82550" w:rsidP="00784263">
      <w:pPr>
        <w:spacing w:line="360" w:lineRule="auto"/>
        <w:ind w:left="705" w:hanging="705"/>
        <w:rPr>
          <w:lang w:val="en-US"/>
        </w:rPr>
      </w:pPr>
      <w:r>
        <w:t>7/</w:t>
      </w:r>
      <w:r>
        <w:tab/>
        <w:t>Les activités de la journée, mes go</w:t>
      </w:r>
      <w:r>
        <w:rPr>
          <w:lang w:val="en-US"/>
        </w:rPr>
        <w:t>û</w:t>
      </w:r>
      <w:r>
        <w:t>ts</w:t>
      </w:r>
      <w:r>
        <w:rPr>
          <w:lang w:val="en-US"/>
        </w:rPr>
        <w:t xml:space="preserve"> et pr</w:t>
      </w:r>
      <w:r>
        <w:t>é</w:t>
      </w:r>
      <w:r w:rsidR="00516C7E">
        <w:rPr>
          <w:lang w:val="en-US"/>
        </w:rPr>
        <w:t xml:space="preserve">férences, </w:t>
      </w:r>
      <w:r>
        <w:rPr>
          <w:lang w:val="en-US"/>
        </w:rPr>
        <w:t>mes loisirs, mes projets vers l´avenir</w:t>
      </w:r>
    </w:p>
    <w:p w14:paraId="56D6061F" w14:textId="0B6933B1" w:rsidR="00D82550" w:rsidRDefault="00D82550" w:rsidP="00784263">
      <w:pPr>
        <w:spacing w:line="360" w:lineRule="auto"/>
      </w:pPr>
      <w:r>
        <w:rPr>
          <w:lang w:val="en-US"/>
        </w:rPr>
        <w:t>8/</w:t>
      </w:r>
      <w:r>
        <w:rPr>
          <w:lang w:val="en-US"/>
        </w:rPr>
        <w:tab/>
        <w:t>Les fêtes</w:t>
      </w:r>
      <w:r w:rsidR="00516C7E">
        <w:t xml:space="preserve"> </w:t>
      </w:r>
      <w:r>
        <w:t xml:space="preserve">traditionnelles et les événements familiaux </w:t>
      </w:r>
    </w:p>
    <w:p w14:paraId="6BB5C85F" w14:textId="77777777" w:rsidR="00D82550" w:rsidRDefault="00D82550" w:rsidP="00784263">
      <w:pPr>
        <w:spacing w:line="360" w:lineRule="auto"/>
        <w:ind w:left="705" w:hanging="705"/>
      </w:pPr>
      <w:r>
        <w:t xml:space="preserve">9/ </w:t>
      </w:r>
      <w:r>
        <w:tab/>
        <w:t>La famille, mes t</w:t>
      </w:r>
      <w:r>
        <w:rPr>
          <w:lang w:val="en-US"/>
        </w:rPr>
        <w:t>â</w:t>
      </w:r>
      <w:r>
        <w:t>ches de la vie quotidienne, notre maison (appartement), ma chambre</w:t>
      </w:r>
    </w:p>
    <w:p w14:paraId="37D4E10B" w14:textId="77777777" w:rsidR="00D82550" w:rsidRDefault="00D82550" w:rsidP="00784263">
      <w:pPr>
        <w:spacing w:line="360" w:lineRule="auto"/>
        <w:ind w:left="705" w:hanging="705"/>
      </w:pPr>
      <w:r>
        <w:t>10/</w:t>
      </w:r>
      <w:r>
        <w:tab/>
        <w:t>L´éducation, notre lycée</w:t>
      </w:r>
    </w:p>
    <w:p w14:paraId="7CCA38A3" w14:textId="77777777" w:rsidR="00D82550" w:rsidRDefault="00D82550" w:rsidP="00784263">
      <w:pPr>
        <w:spacing w:line="360" w:lineRule="auto"/>
        <w:ind w:left="705" w:hanging="705"/>
      </w:pPr>
      <w:r>
        <w:t>11/</w:t>
      </w:r>
      <w:r>
        <w:tab/>
        <w:t xml:space="preserve">La gastronomie,  manger pour </w:t>
      </w:r>
      <w:r>
        <w:rPr>
          <w:lang w:val="en-US"/>
        </w:rPr>
        <w:t>être en forme</w:t>
      </w:r>
    </w:p>
    <w:p w14:paraId="74EBB6A7" w14:textId="77777777" w:rsidR="00D82550" w:rsidRDefault="00D82550" w:rsidP="00784263">
      <w:pPr>
        <w:spacing w:line="360" w:lineRule="auto"/>
        <w:ind w:left="705" w:hanging="705"/>
        <w:rPr>
          <w:lang w:val="en-US"/>
        </w:rPr>
      </w:pPr>
      <w:r>
        <w:t>12/</w:t>
      </w:r>
      <w:r>
        <w:tab/>
        <w:t>Mon ami(e), portrait d´un Fran</w:t>
      </w:r>
      <w:r>
        <w:rPr>
          <w:lang w:val="en-US"/>
        </w:rPr>
        <w:t>çais, les personnages célèbres de l´histoire de la France</w:t>
      </w:r>
    </w:p>
    <w:p w14:paraId="11CB252C" w14:textId="77777777" w:rsidR="00D82550" w:rsidRDefault="00D82550" w:rsidP="00784263">
      <w:pPr>
        <w:spacing w:line="360" w:lineRule="auto"/>
        <w:ind w:left="705" w:hanging="705"/>
      </w:pPr>
      <w:r>
        <w:rPr>
          <w:lang w:val="en-US"/>
        </w:rPr>
        <w:t>13/</w:t>
      </w:r>
      <w:r>
        <w:rPr>
          <w:lang w:val="en-US"/>
        </w:rPr>
        <w:tab/>
        <w:t>La mode, les vê</w:t>
      </w:r>
      <w:r>
        <w:t>tements</w:t>
      </w:r>
    </w:p>
    <w:p w14:paraId="395DD03E" w14:textId="77777777" w:rsidR="00D82550" w:rsidRDefault="00D82550" w:rsidP="00784263">
      <w:pPr>
        <w:spacing w:line="360" w:lineRule="auto"/>
        <w:ind w:left="705" w:hanging="705"/>
      </w:pPr>
      <w:r>
        <w:t xml:space="preserve">14/ </w:t>
      </w:r>
      <w:r>
        <w:tab/>
        <w:t>La vie politique en France</w:t>
      </w:r>
    </w:p>
    <w:p w14:paraId="5F0AAA65" w14:textId="77777777" w:rsidR="00D82550" w:rsidRDefault="00D82550" w:rsidP="00784263">
      <w:pPr>
        <w:spacing w:line="360" w:lineRule="auto"/>
        <w:ind w:left="705" w:hanging="705"/>
      </w:pPr>
      <w:r>
        <w:t>15/</w:t>
      </w:r>
      <w:r>
        <w:tab/>
        <w:t>Le temps, le climat de la France, la nature, la protection de l´environnement</w:t>
      </w:r>
    </w:p>
    <w:p w14:paraId="3737D6A8" w14:textId="77777777" w:rsidR="00D82550" w:rsidRDefault="00D82550" w:rsidP="00784263">
      <w:pPr>
        <w:spacing w:line="360" w:lineRule="auto"/>
        <w:ind w:left="705" w:hanging="705"/>
      </w:pPr>
      <w:r>
        <w:t>16/</w:t>
      </w:r>
      <w:r>
        <w:tab/>
        <w:t>Le transport, les voyages</w:t>
      </w:r>
    </w:p>
    <w:p w14:paraId="7432CF6F" w14:textId="0610008E" w:rsidR="00D82550" w:rsidRDefault="00D82550" w:rsidP="00784263">
      <w:pPr>
        <w:spacing w:line="360" w:lineRule="auto"/>
        <w:ind w:left="705" w:hanging="705"/>
      </w:pPr>
      <w:r>
        <w:t>17/</w:t>
      </w:r>
      <w:r>
        <w:tab/>
        <w:t>La santé, comment améliorer l´état de la santé</w:t>
      </w:r>
    </w:p>
    <w:p w14:paraId="5C4CBE72" w14:textId="77777777" w:rsidR="00D82550" w:rsidRDefault="00D82550" w:rsidP="00784263">
      <w:pPr>
        <w:spacing w:line="360" w:lineRule="auto"/>
        <w:ind w:left="705" w:hanging="705"/>
      </w:pPr>
      <w:r>
        <w:t>18/</w:t>
      </w:r>
      <w:r>
        <w:tab/>
        <w:t>Le sport et les événements sportifs</w:t>
      </w:r>
    </w:p>
    <w:p w14:paraId="073315A0" w14:textId="77777777" w:rsidR="00D82550" w:rsidRDefault="00D82550" w:rsidP="00784263">
      <w:pPr>
        <w:spacing w:line="360" w:lineRule="auto"/>
        <w:ind w:left="705" w:hanging="705"/>
      </w:pPr>
      <w:r>
        <w:t>19/</w:t>
      </w:r>
      <w:r>
        <w:tab/>
        <w:t>Les médias</w:t>
      </w:r>
    </w:p>
    <w:p w14:paraId="4DD1586A" w14:textId="3A85CEAC" w:rsidR="00D82550" w:rsidRDefault="00D82550" w:rsidP="00784263">
      <w:pPr>
        <w:spacing w:line="360" w:lineRule="auto"/>
      </w:pPr>
      <w:r>
        <w:t>20/</w:t>
      </w:r>
      <w:r>
        <w:tab/>
        <w:t>La culture fran</w:t>
      </w:r>
      <w:r>
        <w:rPr>
          <w:lang w:val="en-US"/>
        </w:rPr>
        <w:t>ç</w:t>
      </w:r>
      <w:r>
        <w:t>aise (thé</w:t>
      </w:r>
      <w:r>
        <w:rPr>
          <w:lang w:val="en-US"/>
        </w:rPr>
        <w:t>â</w:t>
      </w:r>
      <w:r>
        <w:t>tre</w:t>
      </w:r>
      <w:r>
        <w:rPr>
          <w:lang w:val="en-US"/>
        </w:rPr>
        <w:t xml:space="preserve"> et  cin</w:t>
      </w:r>
      <w:r>
        <w:t>éma)</w:t>
      </w:r>
    </w:p>
    <w:p w14:paraId="7339CAAC" w14:textId="14E01EFD" w:rsidR="00D82550" w:rsidRDefault="00D82550" w:rsidP="00784263">
      <w:pPr>
        <w:spacing w:line="360" w:lineRule="auto"/>
      </w:pPr>
      <w:r>
        <w:t>21/</w:t>
      </w:r>
      <w:r>
        <w:tab/>
        <w:t>L´art  fran</w:t>
      </w:r>
      <w:r>
        <w:rPr>
          <w:lang w:val="en-US"/>
        </w:rPr>
        <w:t>ç</w:t>
      </w:r>
      <w:r>
        <w:t>ais (peinture, sculpture, musique, chanson)</w:t>
      </w:r>
    </w:p>
    <w:p w14:paraId="0B212578" w14:textId="77777777" w:rsidR="00D82550" w:rsidRDefault="00D82550" w:rsidP="00784263">
      <w:pPr>
        <w:spacing w:line="360" w:lineRule="auto"/>
      </w:pPr>
      <w:r>
        <w:t>22/</w:t>
      </w:r>
      <w:r>
        <w:tab/>
        <w:t>La géographie de la France</w:t>
      </w:r>
    </w:p>
    <w:p w14:paraId="11A71F2C" w14:textId="77777777" w:rsidR="00D82550" w:rsidRDefault="00D82550" w:rsidP="00784263">
      <w:pPr>
        <w:spacing w:line="360" w:lineRule="auto"/>
      </w:pPr>
      <w:r>
        <w:t>23/</w:t>
      </w:r>
      <w:r>
        <w:tab/>
        <w:t>Les particularités et les symboles de la France, l´agriculture et l´industrie du pays</w:t>
      </w:r>
    </w:p>
    <w:p w14:paraId="5363A5C3" w14:textId="77777777" w:rsidR="00D82550" w:rsidRDefault="00D82550" w:rsidP="00784263">
      <w:pPr>
        <w:spacing w:line="360" w:lineRule="auto"/>
      </w:pPr>
      <w:r>
        <w:t>24/</w:t>
      </w:r>
      <w:r>
        <w:tab/>
        <w:t>Paris</w:t>
      </w:r>
    </w:p>
    <w:p w14:paraId="30DB0E52" w14:textId="77777777" w:rsidR="00D82550" w:rsidRDefault="00D82550" w:rsidP="00784263">
      <w:pPr>
        <w:spacing w:line="360" w:lineRule="auto"/>
      </w:pPr>
      <w:r>
        <w:t>25/</w:t>
      </w:r>
      <w:r>
        <w:tab/>
        <w:t>Le monde francophone</w:t>
      </w:r>
    </w:p>
    <w:p w14:paraId="1AD4FEC7" w14:textId="77777777" w:rsidR="00784263" w:rsidRDefault="00784263" w:rsidP="00D82550"/>
    <w:p w14:paraId="13E9B3D1" w14:textId="77777777" w:rsidR="00516C7E" w:rsidRDefault="00516C7E" w:rsidP="00D82550"/>
    <w:p w14:paraId="6FB15C1D" w14:textId="5BDECE28" w:rsidR="00784263" w:rsidRDefault="00784263" w:rsidP="00D82550">
      <w:r>
        <w:t xml:space="preserve">Maturitní okruhy byly projednány a schváleny předmětovou komisí </w:t>
      </w:r>
      <w:r w:rsidR="00356204">
        <w:t>2. cizích jazyků</w:t>
      </w:r>
      <w:r w:rsidR="00356204">
        <w:br/>
        <w:t>dne 31. 8. 2026</w:t>
      </w:r>
      <w:r>
        <w:t>.</w:t>
      </w:r>
      <w:r>
        <w:br/>
      </w:r>
    </w:p>
    <w:p w14:paraId="04445238" w14:textId="4A04005F" w:rsidR="00516C7E" w:rsidRPr="00784263" w:rsidRDefault="00784263" w:rsidP="00784263">
      <w:r>
        <w:t>Mgr. Jitka Pekárová, Ph.D. vedoucí PK 2. cizích jazyků</w:t>
      </w:r>
      <w:r w:rsidR="00E3738A">
        <w:rPr>
          <w:rFonts w:eastAsia="Times New Roman" w:cs="Times New Roman"/>
          <w:b/>
          <w:color w:val="000000"/>
          <w:kern w:val="0"/>
          <w:sz w:val="28"/>
          <w:szCs w:val="28"/>
          <w:lang w:eastAsia="cs-CZ" w:bidi="ar-SA"/>
        </w:rPr>
        <w:t xml:space="preserve"> </w:t>
      </w:r>
    </w:p>
    <w:sectPr w:rsidR="00516C7E" w:rsidRPr="00784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F74B7" w14:textId="77777777" w:rsidR="00205BA3" w:rsidRDefault="00205BA3" w:rsidP="003B2FF5">
      <w:r>
        <w:separator/>
      </w:r>
    </w:p>
  </w:endnote>
  <w:endnote w:type="continuationSeparator" w:id="0">
    <w:p w14:paraId="0FFE3BFC" w14:textId="77777777" w:rsidR="00205BA3" w:rsidRDefault="00205BA3" w:rsidP="003B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BB62D" w14:textId="77777777" w:rsidR="00205BA3" w:rsidRDefault="00205BA3" w:rsidP="003B2FF5">
      <w:r>
        <w:separator/>
      </w:r>
    </w:p>
  </w:footnote>
  <w:footnote w:type="continuationSeparator" w:id="0">
    <w:p w14:paraId="5BA80635" w14:textId="77777777" w:rsidR="00205BA3" w:rsidRDefault="00205BA3" w:rsidP="003B2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94E1B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14"/>
    <w:rsid w:val="000220ED"/>
    <w:rsid w:val="00050B92"/>
    <w:rsid w:val="000C1950"/>
    <w:rsid w:val="00105221"/>
    <w:rsid w:val="00107E14"/>
    <w:rsid w:val="001264FF"/>
    <w:rsid w:val="00132F89"/>
    <w:rsid w:val="001333F5"/>
    <w:rsid w:val="00135DA3"/>
    <w:rsid w:val="001744AA"/>
    <w:rsid w:val="001942FB"/>
    <w:rsid w:val="00195F8A"/>
    <w:rsid w:val="001A4370"/>
    <w:rsid w:val="001F7420"/>
    <w:rsid w:val="00205BA3"/>
    <w:rsid w:val="002156D9"/>
    <w:rsid w:val="002326B3"/>
    <w:rsid w:val="00236D21"/>
    <w:rsid w:val="0026107A"/>
    <w:rsid w:val="00303D04"/>
    <w:rsid w:val="00314139"/>
    <w:rsid w:val="00334ABB"/>
    <w:rsid w:val="00356204"/>
    <w:rsid w:val="00380F83"/>
    <w:rsid w:val="003B2FF5"/>
    <w:rsid w:val="003C0EFF"/>
    <w:rsid w:val="00454A20"/>
    <w:rsid w:val="004A1E1C"/>
    <w:rsid w:val="004B17B8"/>
    <w:rsid w:val="004B5256"/>
    <w:rsid w:val="004E2403"/>
    <w:rsid w:val="00513568"/>
    <w:rsid w:val="00516C7E"/>
    <w:rsid w:val="005C6844"/>
    <w:rsid w:val="005C7D2E"/>
    <w:rsid w:val="005E6B6A"/>
    <w:rsid w:val="0061396F"/>
    <w:rsid w:val="006204F2"/>
    <w:rsid w:val="00645F75"/>
    <w:rsid w:val="006946F9"/>
    <w:rsid w:val="006A4A83"/>
    <w:rsid w:val="006C0E9E"/>
    <w:rsid w:val="006F4A69"/>
    <w:rsid w:val="006F6357"/>
    <w:rsid w:val="00757744"/>
    <w:rsid w:val="007649F8"/>
    <w:rsid w:val="00784263"/>
    <w:rsid w:val="00785F8F"/>
    <w:rsid w:val="007D7663"/>
    <w:rsid w:val="007E21DC"/>
    <w:rsid w:val="00826865"/>
    <w:rsid w:val="00894A71"/>
    <w:rsid w:val="009844EF"/>
    <w:rsid w:val="00996F91"/>
    <w:rsid w:val="009A4CDF"/>
    <w:rsid w:val="009B6943"/>
    <w:rsid w:val="009C2A7D"/>
    <w:rsid w:val="009C5358"/>
    <w:rsid w:val="009E0D61"/>
    <w:rsid w:val="009E5BBA"/>
    <w:rsid w:val="00A31E1B"/>
    <w:rsid w:val="00A61832"/>
    <w:rsid w:val="00A71AC7"/>
    <w:rsid w:val="00B532AB"/>
    <w:rsid w:val="00BA677F"/>
    <w:rsid w:val="00BD1FAE"/>
    <w:rsid w:val="00BD5752"/>
    <w:rsid w:val="00BF6648"/>
    <w:rsid w:val="00C24751"/>
    <w:rsid w:val="00CB5171"/>
    <w:rsid w:val="00CB650E"/>
    <w:rsid w:val="00CF492D"/>
    <w:rsid w:val="00D00E70"/>
    <w:rsid w:val="00D10596"/>
    <w:rsid w:val="00D236D0"/>
    <w:rsid w:val="00D82550"/>
    <w:rsid w:val="00D85520"/>
    <w:rsid w:val="00DA19E6"/>
    <w:rsid w:val="00DB7C6C"/>
    <w:rsid w:val="00DC3603"/>
    <w:rsid w:val="00DF7033"/>
    <w:rsid w:val="00E00741"/>
    <w:rsid w:val="00E144B2"/>
    <w:rsid w:val="00E27379"/>
    <w:rsid w:val="00E3738A"/>
    <w:rsid w:val="00E41AD9"/>
    <w:rsid w:val="00E639DF"/>
    <w:rsid w:val="00EB1E10"/>
    <w:rsid w:val="00EE11F9"/>
    <w:rsid w:val="00F61567"/>
    <w:rsid w:val="00FA5710"/>
    <w:rsid w:val="00FB4561"/>
    <w:rsid w:val="00FB4DD7"/>
    <w:rsid w:val="00FD64D1"/>
    <w:rsid w:val="00FE08D4"/>
    <w:rsid w:val="00FE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AC665"/>
  <w15:chartTrackingRefBased/>
  <w15:docId w15:val="{AC5CD3A1-8C72-4E4B-9B6E-60EA3765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7E14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D00E70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9E5B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D00E7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cs-CZ"/>
    </w:rPr>
  </w:style>
  <w:style w:type="paragraph" w:customStyle="1" w:styleId="Style1">
    <w:name w:val="Style1"/>
    <w:basedOn w:val="Normln"/>
    <w:rsid w:val="005C7D2E"/>
    <w:pPr>
      <w:widowControl/>
      <w:suppressAutoHyphens w:val="0"/>
    </w:pPr>
    <w:rPr>
      <w:rFonts w:eastAsia="Times New Roman" w:cs="Times New Roman"/>
      <w:color w:val="333333"/>
      <w:spacing w:val="30"/>
      <w:kern w:val="36"/>
    </w:rPr>
  </w:style>
  <w:style w:type="paragraph" w:customStyle="1" w:styleId="CorpsA">
    <w:name w:val="Corps A"/>
    <w:rsid w:val="00FE715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eastAsia="cs-CZ"/>
    </w:rPr>
  </w:style>
  <w:style w:type="paragraph" w:styleId="Bezmezer">
    <w:name w:val="No Spacing"/>
    <w:uiPriority w:val="1"/>
    <w:qFormat/>
    <w:rsid w:val="0026107A"/>
    <w:pPr>
      <w:spacing w:after="0" w:line="240" w:lineRule="auto"/>
    </w:pPr>
    <w:rPr>
      <w:lang w:val="sk-SK"/>
    </w:rPr>
  </w:style>
  <w:style w:type="paragraph" w:styleId="Textpoznpodarou">
    <w:name w:val="footnote text"/>
    <w:basedOn w:val="Normln"/>
    <w:link w:val="TextpoznpodarouChar"/>
    <w:uiPriority w:val="99"/>
    <w:unhideWhenUsed/>
    <w:rsid w:val="003B2FF5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val="hu-HU" w:eastAsia="en-US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B2FF5"/>
    <w:rPr>
      <w:sz w:val="20"/>
      <w:szCs w:val="20"/>
      <w:lang w:val="hu-HU"/>
    </w:rPr>
  </w:style>
  <w:style w:type="character" w:styleId="Znakapoznpodarou">
    <w:name w:val="footnote reference"/>
    <w:basedOn w:val="Standardnpsmoodstavce"/>
    <w:uiPriority w:val="99"/>
    <w:semiHidden/>
    <w:unhideWhenUsed/>
    <w:rsid w:val="003B2FF5"/>
    <w:rPr>
      <w:vertAlign w:val="superscript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156D9"/>
    <w:rPr>
      <w:rFonts w:cs="Mangal"/>
      <w:szCs w:val="21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156D9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Revize">
    <w:name w:val="Revision"/>
    <w:hidden/>
    <w:uiPriority w:val="99"/>
    <w:semiHidden/>
    <w:rsid w:val="002156D9"/>
    <w:pPr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56D9"/>
    <w:rPr>
      <w:rFonts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56D9"/>
    <w:rPr>
      <w:rFonts w:ascii="Times New Roman" w:eastAsia="Arial Unicode MS" w:hAnsi="Times New Roman" w:cs="Mangal"/>
      <w:kern w:val="2"/>
      <w:sz w:val="18"/>
      <w:szCs w:val="16"/>
      <w:lang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FB4D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0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35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0010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2506310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032903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83007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17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72977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0489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17591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1138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591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742684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351016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85729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29744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65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802849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99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53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7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2C87A5EC.dotm</Template>
  <TotalTime>2</TotalTime>
  <Pages>1</Pages>
  <Words>197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Luňáková</dc:creator>
  <cp:keywords/>
  <dc:description/>
  <cp:lastModifiedBy>Sylva Nováková</cp:lastModifiedBy>
  <cp:revision>3</cp:revision>
  <cp:lastPrinted>2018-12-29T13:42:00Z</cp:lastPrinted>
  <dcterms:created xsi:type="dcterms:W3CDTF">2026-05-04T07:05:00Z</dcterms:created>
  <dcterms:modified xsi:type="dcterms:W3CDTF">2026-10-05T10:26:00Z</dcterms:modified>
</cp:coreProperties>
</file>