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74D238" w14:textId="77777777" w:rsidR="003E140D" w:rsidRPr="003E140D" w:rsidRDefault="003E140D" w:rsidP="00E05676">
      <w:pPr>
        <w:pBdr>
          <w:top w:val="nil"/>
          <w:left w:val="nil"/>
          <w:bottom w:val="nil"/>
          <w:right w:val="nil"/>
          <w:between w:val="nil"/>
        </w:pBdr>
        <w:ind w:left="357"/>
        <w:jc w:val="center"/>
        <w:rPr>
          <w:b/>
          <w:color w:val="000000"/>
          <w:sz w:val="28"/>
          <w:szCs w:val="28"/>
        </w:rPr>
      </w:pPr>
      <w:r w:rsidRPr="003E140D">
        <w:rPr>
          <w:b/>
          <w:color w:val="000000"/>
          <w:sz w:val="28"/>
          <w:szCs w:val="28"/>
        </w:rPr>
        <w:t>Gymnázium, Plzeň, Mikulášské nám. 23</w:t>
      </w:r>
    </w:p>
    <w:p w14:paraId="7FB17C57" w14:textId="77777777" w:rsidR="003E140D" w:rsidRDefault="003E140D" w:rsidP="00E05676">
      <w:pPr>
        <w:pBdr>
          <w:top w:val="nil"/>
          <w:left w:val="nil"/>
          <w:bottom w:val="nil"/>
          <w:right w:val="nil"/>
          <w:between w:val="nil"/>
        </w:pBdr>
        <w:ind w:left="357"/>
        <w:jc w:val="center"/>
        <w:rPr>
          <w:b/>
          <w:color w:val="000000"/>
          <w:sz w:val="28"/>
          <w:szCs w:val="28"/>
        </w:rPr>
      </w:pPr>
      <w:r w:rsidRPr="003E140D">
        <w:rPr>
          <w:b/>
          <w:color w:val="000000"/>
          <w:sz w:val="28"/>
          <w:szCs w:val="28"/>
        </w:rPr>
        <w:t>Maturitní okruhy z předmětu Informatika a výpočetní technika</w:t>
      </w:r>
    </w:p>
    <w:p w14:paraId="56FC192E" w14:textId="4ECC2E4D" w:rsidR="003E140D" w:rsidRPr="00E05676" w:rsidRDefault="003E140D" w:rsidP="00E05676">
      <w:pPr>
        <w:pBdr>
          <w:top w:val="nil"/>
          <w:left w:val="nil"/>
          <w:bottom w:val="nil"/>
          <w:right w:val="nil"/>
          <w:between w:val="nil"/>
        </w:pBdr>
        <w:ind w:left="357"/>
        <w:jc w:val="center"/>
        <w:rPr>
          <w:b/>
          <w:color w:val="000000"/>
          <w:sz w:val="28"/>
          <w:szCs w:val="28"/>
        </w:rPr>
      </w:pPr>
      <w:r w:rsidRPr="003E140D">
        <w:rPr>
          <w:b/>
          <w:color w:val="000000"/>
          <w:sz w:val="28"/>
          <w:szCs w:val="28"/>
        </w:rPr>
        <w:t>Šk</w:t>
      </w:r>
      <w:bookmarkStart w:id="0" w:name="_GoBack"/>
      <w:bookmarkEnd w:id="0"/>
      <w:r w:rsidRPr="003E140D">
        <w:rPr>
          <w:b/>
          <w:color w:val="000000"/>
          <w:sz w:val="28"/>
          <w:szCs w:val="28"/>
        </w:rPr>
        <w:t>olní rok:</w:t>
      </w:r>
      <w:r w:rsidR="00B11B73">
        <w:rPr>
          <w:b/>
          <w:color w:val="000000"/>
          <w:sz w:val="28"/>
          <w:szCs w:val="28"/>
        </w:rPr>
        <w:t xml:space="preserve"> </w:t>
      </w:r>
      <w:r w:rsidR="004027FB">
        <w:rPr>
          <w:b/>
          <w:color w:val="000000"/>
          <w:sz w:val="28"/>
          <w:szCs w:val="28"/>
        </w:rPr>
        <w:t>202</w:t>
      </w:r>
      <w:r w:rsidR="0095454B">
        <w:rPr>
          <w:b/>
          <w:color w:val="000000"/>
          <w:sz w:val="28"/>
          <w:szCs w:val="28"/>
        </w:rPr>
        <w:t>6</w:t>
      </w:r>
      <w:r w:rsidR="004027FB">
        <w:rPr>
          <w:b/>
          <w:color w:val="000000"/>
          <w:sz w:val="28"/>
          <w:szCs w:val="28"/>
        </w:rPr>
        <w:t>/202</w:t>
      </w:r>
      <w:r w:rsidR="0095454B">
        <w:rPr>
          <w:b/>
          <w:color w:val="000000"/>
          <w:sz w:val="28"/>
          <w:szCs w:val="28"/>
        </w:rPr>
        <w:t>7</w:t>
      </w:r>
      <w:r w:rsidR="00476AD1">
        <w:rPr>
          <w:b/>
          <w:color w:val="000000"/>
          <w:sz w:val="28"/>
          <w:szCs w:val="28"/>
        </w:rPr>
        <w:t xml:space="preserve">          </w:t>
      </w:r>
    </w:p>
    <w:p w14:paraId="205ED20E" w14:textId="77777777" w:rsidR="00E05676" w:rsidRDefault="00E05676" w:rsidP="00E0567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0AD1C7A" w14:textId="77777777" w:rsidR="005C77ED" w:rsidRPr="002D6E6F" w:rsidRDefault="003E140D" w:rsidP="002D6E6F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  <w:r w:rsidRPr="002D6E6F">
        <w:rPr>
          <w:color w:val="000000"/>
        </w:rPr>
        <w:t>Architektura počítače</w:t>
      </w:r>
    </w:p>
    <w:p w14:paraId="3C2A79C5" w14:textId="77777777" w:rsidR="005C77ED" w:rsidRPr="002D6E6F" w:rsidRDefault="003E140D" w:rsidP="002D6E6F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  <w:r w:rsidRPr="002D6E6F">
        <w:rPr>
          <w:color w:val="000000"/>
        </w:rPr>
        <w:t>Zobrazení informace v počítači</w:t>
      </w:r>
    </w:p>
    <w:p w14:paraId="448E4160" w14:textId="77777777" w:rsidR="005C77ED" w:rsidRPr="002D6E6F" w:rsidRDefault="003E140D" w:rsidP="002D6E6F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  <w:r w:rsidRPr="002D6E6F">
        <w:rPr>
          <w:color w:val="000000"/>
        </w:rPr>
        <w:t>Záznam dat</w:t>
      </w:r>
    </w:p>
    <w:p w14:paraId="206ECC4E" w14:textId="77777777" w:rsidR="005C77ED" w:rsidRPr="002D6E6F" w:rsidRDefault="003E140D" w:rsidP="002D6E6F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  <w:r w:rsidRPr="002D6E6F">
        <w:rPr>
          <w:color w:val="000000"/>
        </w:rPr>
        <w:t>Vývoj výpočetní techniky</w:t>
      </w:r>
    </w:p>
    <w:p w14:paraId="55A08A4D" w14:textId="77777777" w:rsidR="005C77ED" w:rsidRPr="002D6E6F" w:rsidRDefault="003E140D" w:rsidP="002D6E6F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  <w:r w:rsidRPr="002D6E6F">
        <w:rPr>
          <w:color w:val="000000"/>
        </w:rPr>
        <w:t xml:space="preserve">2D </w:t>
      </w:r>
      <w:r w:rsidRPr="00E05676">
        <w:t>p</w:t>
      </w:r>
      <w:r w:rsidRPr="002D6E6F">
        <w:rPr>
          <w:color w:val="000000"/>
        </w:rPr>
        <w:t>očítačová grafika</w:t>
      </w:r>
    </w:p>
    <w:p w14:paraId="0AE68E22" w14:textId="77777777" w:rsidR="005C77ED" w:rsidRPr="00E05676" w:rsidRDefault="003E140D" w:rsidP="002D6E6F">
      <w:pPr>
        <w:ind w:left="360"/>
        <w:jc w:val="both"/>
      </w:pPr>
      <w:r w:rsidRPr="00E05676">
        <w:t>3D počítačová grafika</w:t>
      </w:r>
    </w:p>
    <w:p w14:paraId="49E75FE1" w14:textId="77777777" w:rsidR="005C77ED" w:rsidRPr="002D6E6F" w:rsidRDefault="003E140D" w:rsidP="002D6E6F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  <w:r w:rsidRPr="002D6E6F">
        <w:rPr>
          <w:color w:val="000000"/>
        </w:rPr>
        <w:t>Tiskárny</w:t>
      </w:r>
    </w:p>
    <w:p w14:paraId="4C56170D" w14:textId="77777777" w:rsidR="005C77ED" w:rsidRPr="002D6E6F" w:rsidRDefault="003E140D" w:rsidP="002D6E6F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  <w:r w:rsidRPr="002D6E6F">
        <w:rPr>
          <w:color w:val="000000"/>
        </w:rPr>
        <w:t xml:space="preserve">Disk, </w:t>
      </w:r>
      <w:r w:rsidRPr="00E05676">
        <w:t>soubor</w:t>
      </w:r>
      <w:r w:rsidRPr="002D6E6F">
        <w:rPr>
          <w:color w:val="000000"/>
        </w:rPr>
        <w:t>, složka</w:t>
      </w:r>
    </w:p>
    <w:p w14:paraId="1DBF1F2C" w14:textId="77777777" w:rsidR="005C77ED" w:rsidRPr="002D6E6F" w:rsidRDefault="003E140D" w:rsidP="002D6E6F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  <w:r w:rsidRPr="00E05676">
        <w:t>Kategorie software a m</w:t>
      </w:r>
      <w:r w:rsidRPr="002D6E6F">
        <w:rPr>
          <w:color w:val="000000"/>
        </w:rPr>
        <w:t>odely licencování</w:t>
      </w:r>
    </w:p>
    <w:p w14:paraId="481B9F78" w14:textId="77777777" w:rsidR="005C77ED" w:rsidRPr="002D6E6F" w:rsidRDefault="003E140D" w:rsidP="002D6E6F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  <w:r w:rsidRPr="002D6E6F">
        <w:rPr>
          <w:color w:val="000000"/>
        </w:rPr>
        <w:t>Operační systém</w:t>
      </w:r>
      <w:r w:rsidRPr="00E05676">
        <w:t>y</w:t>
      </w:r>
    </w:p>
    <w:p w14:paraId="66C1992E" w14:textId="77777777" w:rsidR="005C77ED" w:rsidRPr="002D6E6F" w:rsidRDefault="003E140D" w:rsidP="002D6E6F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  <w:r w:rsidRPr="002D6E6F">
        <w:rPr>
          <w:color w:val="000000"/>
        </w:rPr>
        <w:t>Počítačová síť</w:t>
      </w:r>
    </w:p>
    <w:p w14:paraId="2C1E6AB4" w14:textId="77777777" w:rsidR="005C77ED" w:rsidRPr="002D6E6F" w:rsidRDefault="003E140D" w:rsidP="002D6E6F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  <w:r w:rsidRPr="002D6E6F">
        <w:rPr>
          <w:color w:val="000000"/>
        </w:rPr>
        <w:t xml:space="preserve">Textový </w:t>
      </w:r>
      <w:r w:rsidRPr="00E05676">
        <w:t>procesor</w:t>
      </w:r>
    </w:p>
    <w:p w14:paraId="25F051EF" w14:textId="77777777" w:rsidR="005C77ED" w:rsidRPr="002D6E6F" w:rsidRDefault="003E140D" w:rsidP="002D6E6F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  <w:r w:rsidRPr="002D6E6F">
        <w:rPr>
          <w:color w:val="000000"/>
        </w:rPr>
        <w:t>Tabulkový procesor</w:t>
      </w:r>
    </w:p>
    <w:p w14:paraId="0F840FCD" w14:textId="77777777" w:rsidR="005C77ED" w:rsidRPr="002D6E6F" w:rsidRDefault="003E140D" w:rsidP="002D6E6F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  <w:r w:rsidRPr="002D6E6F">
        <w:rPr>
          <w:color w:val="000000"/>
        </w:rPr>
        <w:t>Databázový systém</w:t>
      </w:r>
    </w:p>
    <w:p w14:paraId="585ED402" w14:textId="77777777" w:rsidR="005C77ED" w:rsidRPr="002D6E6F" w:rsidRDefault="003E140D" w:rsidP="002D6E6F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  <w:r w:rsidRPr="002D6E6F">
        <w:rPr>
          <w:color w:val="000000"/>
        </w:rPr>
        <w:t>Internet, e-mail, www stránky</w:t>
      </w:r>
    </w:p>
    <w:p w14:paraId="48F834D5" w14:textId="77777777" w:rsidR="005C77ED" w:rsidRPr="002D6E6F" w:rsidRDefault="003E140D" w:rsidP="002D6E6F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  <w:r w:rsidRPr="002D6E6F">
        <w:rPr>
          <w:color w:val="000000"/>
        </w:rPr>
        <w:t>HTML, CSS</w:t>
      </w:r>
    </w:p>
    <w:p w14:paraId="750F9CA1" w14:textId="77777777" w:rsidR="005C77ED" w:rsidRPr="002D6E6F" w:rsidRDefault="003E140D" w:rsidP="002D6E6F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  <w:r w:rsidRPr="002D6E6F">
        <w:rPr>
          <w:color w:val="000000"/>
        </w:rPr>
        <w:t>Struktura programu</w:t>
      </w:r>
    </w:p>
    <w:p w14:paraId="72F8B0BD" w14:textId="77777777" w:rsidR="005C77ED" w:rsidRPr="002D6E6F" w:rsidRDefault="003E140D" w:rsidP="002D6E6F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  <w:r w:rsidRPr="002D6E6F">
        <w:rPr>
          <w:color w:val="000000"/>
        </w:rPr>
        <w:t>Přiřazovací příkaz, podmíněný příkaz, přepínač</w:t>
      </w:r>
    </w:p>
    <w:p w14:paraId="49A1445C" w14:textId="77777777" w:rsidR="005C77ED" w:rsidRPr="002D6E6F" w:rsidRDefault="003E140D" w:rsidP="002D6E6F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  <w:r w:rsidRPr="002D6E6F">
        <w:rPr>
          <w:color w:val="000000"/>
        </w:rPr>
        <w:t>Příkaz cyklu</w:t>
      </w:r>
    </w:p>
    <w:p w14:paraId="4AC86772" w14:textId="77777777" w:rsidR="005C77ED" w:rsidRPr="002D6E6F" w:rsidRDefault="003E140D" w:rsidP="002D6E6F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  <w:r w:rsidRPr="002D6E6F">
        <w:rPr>
          <w:color w:val="000000"/>
        </w:rPr>
        <w:t>Rozdělení programu do metod (procedura, funkce)</w:t>
      </w:r>
    </w:p>
    <w:p w14:paraId="05355B15" w14:textId="77777777" w:rsidR="005C77ED" w:rsidRPr="002D6E6F" w:rsidRDefault="003E140D" w:rsidP="002D6E6F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  <w:r w:rsidRPr="002D6E6F">
        <w:rPr>
          <w:color w:val="000000"/>
        </w:rPr>
        <w:t>Datové typy – číselné, znak, logický</w:t>
      </w:r>
    </w:p>
    <w:p w14:paraId="6AF3DFDC" w14:textId="77777777" w:rsidR="005C77ED" w:rsidRPr="002D6E6F" w:rsidRDefault="003E140D" w:rsidP="002D6E6F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  <w:r w:rsidRPr="002D6E6F">
        <w:rPr>
          <w:color w:val="000000"/>
        </w:rPr>
        <w:t>Pole</w:t>
      </w:r>
    </w:p>
    <w:p w14:paraId="28DFF3B5" w14:textId="77777777" w:rsidR="005C77ED" w:rsidRPr="002D6E6F" w:rsidRDefault="003E140D" w:rsidP="002D6E6F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  <w:r w:rsidRPr="002D6E6F">
        <w:rPr>
          <w:color w:val="000000"/>
        </w:rPr>
        <w:t>Datový typ - řetězec</w:t>
      </w:r>
    </w:p>
    <w:p w14:paraId="3295391A" w14:textId="77777777" w:rsidR="005C77ED" w:rsidRPr="002D6E6F" w:rsidRDefault="003E140D" w:rsidP="002D6E6F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  <w:r w:rsidRPr="002D6E6F">
        <w:rPr>
          <w:color w:val="000000"/>
        </w:rPr>
        <w:t>Soubory - načítání a zápis dat během programu</w:t>
      </w:r>
    </w:p>
    <w:p w14:paraId="21BC65D3" w14:textId="77777777" w:rsidR="003E140D" w:rsidRPr="002D6E6F" w:rsidRDefault="003E140D" w:rsidP="002D6E6F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  <w:r w:rsidRPr="002D6E6F">
        <w:rPr>
          <w:color w:val="000000"/>
        </w:rPr>
        <w:t>Algoritmus a programovací jazyk</w:t>
      </w:r>
    </w:p>
    <w:p w14:paraId="539B1F27" w14:textId="77777777" w:rsidR="005C77ED" w:rsidRPr="002D6E6F" w:rsidRDefault="003E140D" w:rsidP="002D6E6F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  <w:r w:rsidRPr="002D6E6F">
        <w:rPr>
          <w:color w:val="000000"/>
        </w:rPr>
        <w:t xml:space="preserve">Algoritmy vyhledávání a </w:t>
      </w:r>
      <w:r w:rsidRPr="00E05676">
        <w:t>řazení</w:t>
      </w:r>
    </w:p>
    <w:p w14:paraId="0106EA4C" w14:textId="77777777" w:rsidR="005C77ED" w:rsidRPr="002D6E6F" w:rsidRDefault="003E140D" w:rsidP="002D6E6F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  <w:r w:rsidRPr="002D6E6F">
        <w:rPr>
          <w:color w:val="000000"/>
        </w:rPr>
        <w:t xml:space="preserve">Numerické metody řešení </w:t>
      </w:r>
      <w:proofErr w:type="gramStart"/>
      <w:r w:rsidRPr="002D6E6F">
        <w:rPr>
          <w:color w:val="000000"/>
        </w:rPr>
        <w:t>rovnic f(x) = 0</w:t>
      </w:r>
      <w:proofErr w:type="gramEnd"/>
    </w:p>
    <w:p w14:paraId="015711E5" w14:textId="77777777" w:rsidR="005C77ED" w:rsidRPr="002D6E6F" w:rsidRDefault="003E140D" w:rsidP="002D6E6F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  <w:r w:rsidRPr="00E05676">
        <w:t>Numerické metody řešení soustavy lineárních algebraických rovnic</w:t>
      </w:r>
    </w:p>
    <w:p w14:paraId="04563F16" w14:textId="77777777" w:rsidR="002F2A7A" w:rsidRPr="002D6E6F" w:rsidRDefault="003E140D" w:rsidP="002D6E6F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  <w:r w:rsidRPr="002D6E6F">
        <w:rPr>
          <w:color w:val="000000"/>
        </w:rPr>
        <w:t>Metoda nejmenších čtverců</w:t>
      </w:r>
    </w:p>
    <w:p w14:paraId="7BBED324" w14:textId="77777777" w:rsidR="005C77ED" w:rsidRPr="00E05676" w:rsidRDefault="003E140D" w:rsidP="002D6E6F">
      <w:pPr>
        <w:ind w:left="360"/>
        <w:jc w:val="both"/>
      </w:pPr>
      <w:r w:rsidRPr="00E05676">
        <w:t>Bezpečnost</w:t>
      </w:r>
    </w:p>
    <w:p w14:paraId="43B60C87" w14:textId="77777777" w:rsidR="003E140D" w:rsidRDefault="003E140D">
      <w:pPr>
        <w:ind w:left="360"/>
        <w:jc w:val="both"/>
        <w:rPr>
          <w:b/>
        </w:rPr>
      </w:pPr>
    </w:p>
    <w:p w14:paraId="0DC44A74" w14:textId="38DA6AC9" w:rsidR="004C2FF5" w:rsidRPr="002D6E6F" w:rsidRDefault="002D6E6F">
      <w:pPr>
        <w:ind w:left="360"/>
        <w:jc w:val="both"/>
        <w:rPr>
          <w:b/>
        </w:rPr>
      </w:pPr>
      <w:r w:rsidRPr="002D6E6F">
        <w:rPr>
          <w:b/>
        </w:rPr>
        <w:t>Součástí maturitní zkoušky je obhajoba závěrečné ročníkové práce</w:t>
      </w:r>
      <w:r>
        <w:rPr>
          <w:b/>
        </w:rPr>
        <w:t>.</w:t>
      </w:r>
    </w:p>
    <w:p w14:paraId="3E6900D5" w14:textId="1D540653" w:rsidR="004C2FF5" w:rsidRDefault="004C2FF5">
      <w:pPr>
        <w:ind w:left="360"/>
        <w:jc w:val="both"/>
      </w:pPr>
      <w:r>
        <w:rPr>
          <w:b/>
        </w:rPr>
        <w:t xml:space="preserve">Okruhy byly projednány a schváleny předmětovou komisí IVT dne </w:t>
      </w:r>
      <w:r w:rsidR="0095454B">
        <w:rPr>
          <w:b/>
        </w:rPr>
        <w:t>27</w:t>
      </w:r>
      <w:r>
        <w:rPr>
          <w:b/>
        </w:rPr>
        <w:t>. 0</w:t>
      </w:r>
      <w:r w:rsidR="0095454B">
        <w:rPr>
          <w:b/>
        </w:rPr>
        <w:t>8</w:t>
      </w:r>
      <w:r>
        <w:rPr>
          <w:b/>
        </w:rPr>
        <w:t>. 2026.</w:t>
      </w:r>
    </w:p>
    <w:p w14:paraId="3A0B5EC0" w14:textId="77777777" w:rsidR="0087010F" w:rsidRDefault="0087010F" w:rsidP="004027FB">
      <w:pPr>
        <w:jc w:val="both"/>
      </w:pPr>
    </w:p>
    <w:sectPr w:rsidR="008701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21" w:right="1418" w:bottom="1580" w:left="1418" w:header="720" w:footer="102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373211" w14:textId="77777777" w:rsidR="00755CE4" w:rsidRDefault="00755CE4">
      <w:r>
        <w:separator/>
      </w:r>
    </w:p>
  </w:endnote>
  <w:endnote w:type="continuationSeparator" w:id="0">
    <w:p w14:paraId="5434621E" w14:textId="77777777" w:rsidR="00755CE4" w:rsidRDefault="00755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2305FE" w14:textId="77777777" w:rsidR="00F925A5" w:rsidRDefault="00F925A5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BE0AB8" w14:textId="77777777" w:rsidR="005C77ED" w:rsidRDefault="005C77ED" w:rsidP="00F925A5">
    <w:pPr>
      <w:pStyle w:val="Zpat"/>
    </w:pPr>
  </w:p>
  <w:p w14:paraId="67AE3365" w14:textId="77777777" w:rsidR="00F925A5" w:rsidRPr="00F925A5" w:rsidRDefault="00F925A5" w:rsidP="00F925A5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DF3F95" w14:textId="77777777" w:rsidR="005C77ED" w:rsidRDefault="005C77E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E4C98C" w14:textId="77777777" w:rsidR="00755CE4" w:rsidRDefault="00755CE4">
      <w:r>
        <w:separator/>
      </w:r>
    </w:p>
  </w:footnote>
  <w:footnote w:type="continuationSeparator" w:id="0">
    <w:p w14:paraId="27D3BAFF" w14:textId="77777777" w:rsidR="00755CE4" w:rsidRDefault="00755C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873CF3" w14:textId="77777777" w:rsidR="00F925A5" w:rsidRDefault="00F925A5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9F7180" w14:textId="77777777" w:rsidR="00F925A5" w:rsidRDefault="00F925A5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AFD593" w14:textId="77777777" w:rsidR="00F925A5" w:rsidRDefault="00F925A5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94964"/>
    <w:multiLevelType w:val="multilevel"/>
    <w:tmpl w:val="A8EE1D82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FFF66BA"/>
    <w:multiLevelType w:val="multilevel"/>
    <w:tmpl w:val="6F7EB168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>
    <w:nsid w:val="137B7E81"/>
    <w:multiLevelType w:val="multilevel"/>
    <w:tmpl w:val="CBD05F94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>
    <w:nsid w:val="16A16509"/>
    <w:multiLevelType w:val="multilevel"/>
    <w:tmpl w:val="A2923840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>
    <w:nsid w:val="17695703"/>
    <w:multiLevelType w:val="multilevel"/>
    <w:tmpl w:val="89F4D6E2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>
    <w:nsid w:val="217B2827"/>
    <w:multiLevelType w:val="multilevel"/>
    <w:tmpl w:val="54E685E2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>
    <w:nsid w:val="237D3296"/>
    <w:multiLevelType w:val="multilevel"/>
    <w:tmpl w:val="AC141A2C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">
    <w:nsid w:val="2B743DEE"/>
    <w:multiLevelType w:val="multilevel"/>
    <w:tmpl w:val="43BA89E4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>
    <w:nsid w:val="2BDD6F0F"/>
    <w:multiLevelType w:val="multilevel"/>
    <w:tmpl w:val="DC5428E8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9">
    <w:nsid w:val="2D7E728E"/>
    <w:multiLevelType w:val="multilevel"/>
    <w:tmpl w:val="18945982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0">
    <w:nsid w:val="2D8D34B9"/>
    <w:multiLevelType w:val="multilevel"/>
    <w:tmpl w:val="BF9077EE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1">
    <w:nsid w:val="31C76887"/>
    <w:multiLevelType w:val="multilevel"/>
    <w:tmpl w:val="C5246C92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2">
    <w:nsid w:val="328E374D"/>
    <w:multiLevelType w:val="multilevel"/>
    <w:tmpl w:val="A264726E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3">
    <w:nsid w:val="34E873F8"/>
    <w:multiLevelType w:val="multilevel"/>
    <w:tmpl w:val="67CC7300"/>
    <w:lvl w:ilvl="0">
      <w:start w:val="1"/>
      <w:numFmt w:val="decimal"/>
      <w:lvlText w:val="%1."/>
      <w:lvlJc w:val="left"/>
      <w:pPr>
        <w:ind w:left="1077" w:hanging="357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4">
    <w:nsid w:val="3773029F"/>
    <w:multiLevelType w:val="multilevel"/>
    <w:tmpl w:val="5AEEE88E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5">
    <w:nsid w:val="383F79F5"/>
    <w:multiLevelType w:val="multilevel"/>
    <w:tmpl w:val="E7FC3D4A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6">
    <w:nsid w:val="3C74739C"/>
    <w:multiLevelType w:val="multilevel"/>
    <w:tmpl w:val="D8C825B8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7">
    <w:nsid w:val="3EED3E8F"/>
    <w:multiLevelType w:val="multilevel"/>
    <w:tmpl w:val="6A3299EE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8">
    <w:nsid w:val="425C0B67"/>
    <w:multiLevelType w:val="multilevel"/>
    <w:tmpl w:val="5BEE11E8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9">
    <w:nsid w:val="46544763"/>
    <w:multiLevelType w:val="multilevel"/>
    <w:tmpl w:val="B88EC7FE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0">
    <w:nsid w:val="49D82529"/>
    <w:multiLevelType w:val="multilevel"/>
    <w:tmpl w:val="A142DB7A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1">
    <w:nsid w:val="4A1D0711"/>
    <w:multiLevelType w:val="multilevel"/>
    <w:tmpl w:val="68F624A2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2">
    <w:nsid w:val="4C065580"/>
    <w:multiLevelType w:val="multilevel"/>
    <w:tmpl w:val="B088D1CE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3">
    <w:nsid w:val="52944B26"/>
    <w:multiLevelType w:val="multilevel"/>
    <w:tmpl w:val="6108C38A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4">
    <w:nsid w:val="6609447A"/>
    <w:multiLevelType w:val="multilevel"/>
    <w:tmpl w:val="7F2E885A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5">
    <w:nsid w:val="66A92A3B"/>
    <w:multiLevelType w:val="multilevel"/>
    <w:tmpl w:val="A1920CD8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6">
    <w:nsid w:val="67D65658"/>
    <w:multiLevelType w:val="multilevel"/>
    <w:tmpl w:val="5F629968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7">
    <w:nsid w:val="6F142661"/>
    <w:multiLevelType w:val="multilevel"/>
    <w:tmpl w:val="2196CC5C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8">
    <w:nsid w:val="72101AF5"/>
    <w:multiLevelType w:val="hybridMultilevel"/>
    <w:tmpl w:val="A9188D5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E10C9F"/>
    <w:multiLevelType w:val="multilevel"/>
    <w:tmpl w:val="B6623C52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0">
    <w:nsid w:val="7A670B05"/>
    <w:multiLevelType w:val="multilevel"/>
    <w:tmpl w:val="EF4496DC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23"/>
  </w:num>
  <w:num w:numId="3">
    <w:abstractNumId w:val="0"/>
  </w:num>
  <w:num w:numId="4">
    <w:abstractNumId w:val="15"/>
  </w:num>
  <w:num w:numId="5">
    <w:abstractNumId w:val="21"/>
  </w:num>
  <w:num w:numId="6">
    <w:abstractNumId w:val="26"/>
  </w:num>
  <w:num w:numId="7">
    <w:abstractNumId w:val="25"/>
  </w:num>
  <w:num w:numId="8">
    <w:abstractNumId w:val="4"/>
  </w:num>
  <w:num w:numId="9">
    <w:abstractNumId w:val="7"/>
  </w:num>
  <w:num w:numId="10">
    <w:abstractNumId w:val="17"/>
  </w:num>
  <w:num w:numId="11">
    <w:abstractNumId w:val="27"/>
  </w:num>
  <w:num w:numId="12">
    <w:abstractNumId w:val="22"/>
  </w:num>
  <w:num w:numId="13">
    <w:abstractNumId w:val="8"/>
  </w:num>
  <w:num w:numId="14">
    <w:abstractNumId w:val="24"/>
  </w:num>
  <w:num w:numId="15">
    <w:abstractNumId w:val="10"/>
  </w:num>
  <w:num w:numId="16">
    <w:abstractNumId w:val="6"/>
  </w:num>
  <w:num w:numId="17">
    <w:abstractNumId w:val="19"/>
  </w:num>
  <w:num w:numId="18">
    <w:abstractNumId w:val="30"/>
  </w:num>
  <w:num w:numId="19">
    <w:abstractNumId w:val="29"/>
  </w:num>
  <w:num w:numId="20">
    <w:abstractNumId w:val="18"/>
  </w:num>
  <w:num w:numId="21">
    <w:abstractNumId w:val="13"/>
  </w:num>
  <w:num w:numId="22">
    <w:abstractNumId w:val="9"/>
  </w:num>
  <w:num w:numId="23">
    <w:abstractNumId w:val="3"/>
  </w:num>
  <w:num w:numId="24">
    <w:abstractNumId w:val="11"/>
  </w:num>
  <w:num w:numId="25">
    <w:abstractNumId w:val="20"/>
  </w:num>
  <w:num w:numId="26">
    <w:abstractNumId w:val="16"/>
  </w:num>
  <w:num w:numId="27">
    <w:abstractNumId w:val="14"/>
  </w:num>
  <w:num w:numId="28">
    <w:abstractNumId w:val="2"/>
  </w:num>
  <w:num w:numId="29">
    <w:abstractNumId w:val="1"/>
  </w:num>
  <w:num w:numId="30">
    <w:abstractNumId w:val="12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C77ED"/>
    <w:rsid w:val="00111BA4"/>
    <w:rsid w:val="0020427C"/>
    <w:rsid w:val="002A2645"/>
    <w:rsid w:val="002D6E6F"/>
    <w:rsid w:val="002F2A7A"/>
    <w:rsid w:val="003E140D"/>
    <w:rsid w:val="003F4D94"/>
    <w:rsid w:val="004027FB"/>
    <w:rsid w:val="00476AD1"/>
    <w:rsid w:val="004C2FF5"/>
    <w:rsid w:val="005C77ED"/>
    <w:rsid w:val="006420D7"/>
    <w:rsid w:val="00671258"/>
    <w:rsid w:val="006C51A7"/>
    <w:rsid w:val="00755CE4"/>
    <w:rsid w:val="0087010F"/>
    <w:rsid w:val="00891EAB"/>
    <w:rsid w:val="0095454B"/>
    <w:rsid w:val="00B11B73"/>
    <w:rsid w:val="00E05676"/>
    <w:rsid w:val="00EF0807"/>
    <w:rsid w:val="00F50477"/>
    <w:rsid w:val="00F92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C2E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E140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E140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F925A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925A5"/>
  </w:style>
  <w:style w:type="paragraph" w:styleId="Zpat">
    <w:name w:val="footer"/>
    <w:basedOn w:val="Normln"/>
    <w:link w:val="ZpatChar"/>
    <w:uiPriority w:val="99"/>
    <w:unhideWhenUsed/>
    <w:rsid w:val="00F925A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925A5"/>
  </w:style>
  <w:style w:type="paragraph" w:styleId="Odstavecseseznamem">
    <w:name w:val="List Paragraph"/>
    <w:basedOn w:val="Normln"/>
    <w:uiPriority w:val="34"/>
    <w:qFormat/>
    <w:rsid w:val="004C2F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E140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E140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F925A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925A5"/>
  </w:style>
  <w:style w:type="paragraph" w:styleId="Zpat">
    <w:name w:val="footer"/>
    <w:basedOn w:val="Normln"/>
    <w:link w:val="ZpatChar"/>
    <w:uiPriority w:val="99"/>
    <w:unhideWhenUsed/>
    <w:rsid w:val="00F925A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925A5"/>
  </w:style>
  <w:style w:type="paragraph" w:styleId="Odstavecseseznamem">
    <w:name w:val="List Paragraph"/>
    <w:basedOn w:val="Normln"/>
    <w:uiPriority w:val="34"/>
    <w:qFormat/>
    <w:rsid w:val="004C2F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4C237795.dotm</Template>
  <TotalTime>11</TotalTime>
  <Pages>1</Pages>
  <Words>151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Gymnazium, Plzen, Mikulasske nam. 23</Company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 Radotínský</dc:creator>
  <cp:lastModifiedBy>Alan Koukol</cp:lastModifiedBy>
  <cp:revision>8</cp:revision>
  <cp:lastPrinted>2026-03-12T11:22:00Z</cp:lastPrinted>
  <dcterms:created xsi:type="dcterms:W3CDTF">2024-11-04T11:46:00Z</dcterms:created>
  <dcterms:modified xsi:type="dcterms:W3CDTF">2026-09-29T10:59:00Z</dcterms:modified>
</cp:coreProperties>
</file>